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955"/>
        <w:tblW w:w="11057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694"/>
        <w:gridCol w:w="283"/>
        <w:gridCol w:w="284"/>
        <w:gridCol w:w="7796"/>
      </w:tblGrid>
      <w:tr w:rsidR="00225129" w:rsidRPr="00D05622" w14:paraId="0E475B5D" w14:textId="77777777" w:rsidTr="00191F3D">
        <w:trPr>
          <w:trHeight w:val="851"/>
        </w:trPr>
        <w:tc>
          <w:tcPr>
            <w:tcW w:w="2694" w:type="dxa"/>
            <w:vAlign w:val="bottom"/>
          </w:tcPr>
          <w:p w14:paraId="1FDE254D" w14:textId="77777777" w:rsidR="001F20AB" w:rsidRPr="00D05622" w:rsidRDefault="001F20AB" w:rsidP="00955524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83" w:type="dxa"/>
            <w:tcBorders>
              <w:right w:val="single" w:sz="4" w:space="0" w:color="auto"/>
            </w:tcBorders>
          </w:tcPr>
          <w:p w14:paraId="2849C9A6" w14:textId="77777777" w:rsidR="001F20AB" w:rsidRPr="00D05622" w:rsidRDefault="001F20AB" w:rsidP="001F20AB">
            <w:pPr>
              <w:tabs>
                <w:tab w:val="left" w:pos="990"/>
              </w:tabs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31C9B481" w14:textId="77777777" w:rsidR="001F20AB" w:rsidRPr="00D05622" w:rsidRDefault="001F20AB" w:rsidP="001F20AB">
            <w:pPr>
              <w:tabs>
                <w:tab w:val="left" w:pos="990"/>
              </w:tabs>
            </w:pPr>
          </w:p>
        </w:tc>
        <w:tc>
          <w:tcPr>
            <w:tcW w:w="7796" w:type="dxa"/>
            <w:vAlign w:val="center"/>
          </w:tcPr>
          <w:p w14:paraId="221E927B" w14:textId="77777777" w:rsidR="001F20AB" w:rsidRDefault="001F20AB" w:rsidP="001F20AB">
            <w:pPr>
              <w:pStyle w:val="Titre"/>
              <w:rPr>
                <w:b/>
                <w:sz w:val="40"/>
              </w:rPr>
            </w:pPr>
          </w:p>
          <w:p w14:paraId="09E63574" w14:textId="77777777" w:rsidR="001F20AB" w:rsidRDefault="001F20AB" w:rsidP="001F20AB">
            <w:pPr>
              <w:pStyle w:val="Sous-titre"/>
            </w:pPr>
          </w:p>
          <w:p w14:paraId="5F9D6287" w14:textId="77777777" w:rsidR="00955524" w:rsidRDefault="001C7B66" w:rsidP="00955524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color w:val="644030" w:themeColor="accent1" w:themeShade="BF"/>
                <w:sz w:val="48"/>
              </w:rPr>
            </w:pPr>
            <w:r w:rsidRPr="001C7B66">
              <w:rPr>
                <w:b/>
                <w:color w:val="644030" w:themeColor="accent1" w:themeShade="BF"/>
                <w:sz w:val="48"/>
              </w:rPr>
              <w:t xml:space="preserve">CHOCOLATIER </w:t>
            </w:r>
          </w:p>
          <w:p w14:paraId="33D9C882" w14:textId="77777777" w:rsidR="00955524" w:rsidRDefault="00955524" w:rsidP="00955524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color w:val="BD582C" w:themeColor="accent2"/>
                <w:sz w:val="28"/>
                <w:szCs w:val="28"/>
              </w:rPr>
            </w:pPr>
          </w:p>
          <w:p w14:paraId="44EDF98B" w14:textId="77777777" w:rsidR="00955524" w:rsidRPr="00955524" w:rsidRDefault="00955524" w:rsidP="00955524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  <w:color w:val="BD582C" w:themeColor="accent2"/>
                <w:sz w:val="28"/>
                <w:szCs w:val="28"/>
              </w:rPr>
            </w:pPr>
            <w:r w:rsidRPr="00955524">
              <w:rPr>
                <w:b/>
                <w:color w:val="BD582C" w:themeColor="accent2"/>
                <w:sz w:val="28"/>
                <w:szCs w:val="28"/>
              </w:rPr>
              <w:t>Libre immédiatement</w:t>
            </w:r>
          </w:p>
          <w:p w14:paraId="788B2CEC" w14:textId="77777777" w:rsidR="001F20AB" w:rsidRPr="001C7B66" w:rsidRDefault="001F20AB" w:rsidP="00FD2B3E">
            <w:pPr>
              <w:jc w:val="center"/>
              <w:rPr>
                <w:b/>
              </w:rPr>
            </w:pPr>
          </w:p>
        </w:tc>
      </w:tr>
      <w:tr w:rsidR="001F20AB" w:rsidRPr="00D05622" w14:paraId="4BF1AA21" w14:textId="77777777" w:rsidTr="00191F3D">
        <w:trPr>
          <w:trHeight w:val="1849"/>
        </w:trPr>
        <w:tc>
          <w:tcPr>
            <w:tcW w:w="2694" w:type="dxa"/>
          </w:tcPr>
          <w:p w14:paraId="6288BB8D" w14:textId="77777777" w:rsidR="00377595" w:rsidRPr="00094A45" w:rsidRDefault="00377595" w:rsidP="001F20AB">
            <w:pPr>
              <w:pStyle w:val="Titre3"/>
              <w:rPr>
                <w:color w:val="BD582C" w:themeColor="accent2"/>
                <w:sz w:val="32"/>
              </w:rPr>
            </w:pPr>
            <w:r w:rsidRPr="00094A45">
              <w:rPr>
                <w:color w:val="BD582C" w:themeColor="accent2"/>
                <w:sz w:val="32"/>
              </w:rPr>
              <w:t>BOYAU</w:t>
            </w:r>
            <w:r w:rsidR="00191F3D" w:rsidRPr="00094A45">
              <w:rPr>
                <w:color w:val="BD582C" w:themeColor="accent2"/>
                <w:sz w:val="32"/>
              </w:rPr>
              <w:t xml:space="preserve"> </w:t>
            </w:r>
            <w:r w:rsidR="00191F3D" w:rsidRPr="00094A45">
              <w:rPr>
                <w:caps w:val="0"/>
                <w:color w:val="BD582C" w:themeColor="accent2"/>
                <w:sz w:val="32"/>
              </w:rPr>
              <w:t>Hector</w:t>
            </w:r>
          </w:p>
          <w:p w14:paraId="328FF5FA" w14:textId="77777777" w:rsidR="001F20AB" w:rsidRPr="00D900E0" w:rsidRDefault="005E2173" w:rsidP="001F20AB">
            <w:pPr>
              <w:pStyle w:val="Titre3"/>
              <w:rPr>
                <w:sz w:val="24"/>
              </w:rPr>
            </w:pPr>
            <w:sdt>
              <w:sdtPr>
                <w:rPr>
                  <w:sz w:val="24"/>
                </w:rPr>
                <w:id w:val="-1954003311"/>
                <w:placeholder>
                  <w:docPart w:val="DBCA59B3B5004057B5E6A4939785AAA9"/>
                </w:placeholder>
                <w:temporary/>
                <w:showingPlcHdr/>
                <w15:appearance w15:val="hidden"/>
              </w:sdtPr>
              <w:sdtEndPr/>
              <w:sdtContent>
                <w:r w:rsidR="001F20AB" w:rsidRPr="00D900E0">
                  <w:rPr>
                    <w:sz w:val="24"/>
                    <w:lang w:bidi="fr-FR"/>
                  </w:rPr>
                  <w:t>CONTACT</w:t>
                </w:r>
              </w:sdtContent>
            </w:sdt>
          </w:p>
          <w:p w14:paraId="57DC44EC" w14:textId="77777777" w:rsidR="00377595" w:rsidRPr="00377595" w:rsidRDefault="00377595" w:rsidP="00377595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 w:rsidRPr="00377595">
              <w:rPr>
                <w:sz w:val="20"/>
                <w:szCs w:val="24"/>
              </w:rPr>
              <w:t>Chaussée Tacé, 108</w:t>
            </w:r>
          </w:p>
          <w:p w14:paraId="384CE80D" w14:textId="77777777" w:rsidR="001F20AB" w:rsidRPr="00D900E0" w:rsidRDefault="00377595" w:rsidP="00377595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 w:rsidRPr="00377595">
              <w:rPr>
                <w:sz w:val="20"/>
                <w:szCs w:val="24"/>
              </w:rPr>
              <w:t>1070 Bruxelles</w:t>
            </w:r>
          </w:p>
          <w:p w14:paraId="796F1E26" w14:textId="77777777" w:rsidR="00E11DD9" w:rsidRPr="00D900E0" w:rsidRDefault="00E11DD9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sdt>
            <w:sdtPr>
              <w:rPr>
                <w:b/>
                <w:sz w:val="20"/>
              </w:rPr>
              <w:id w:val="1111563247"/>
              <w:placeholder>
                <w:docPart w:val="DF1B2E69F64547D7850B55774B2887E6"/>
              </w:placeholder>
              <w:temporary/>
              <w:showingPlcHdr/>
              <w15:appearance w15:val="hidden"/>
            </w:sdtPr>
            <w:sdtEndPr>
              <w:rPr>
                <w:b w:val="0"/>
              </w:rPr>
            </w:sdtEndPr>
            <w:sdtContent>
              <w:p w14:paraId="36E4996E" w14:textId="77777777" w:rsidR="001F20AB" w:rsidRPr="00D900E0" w:rsidRDefault="001F20AB" w:rsidP="001F20AB">
                <w:pPr>
                  <w:rPr>
                    <w:sz w:val="20"/>
                  </w:rPr>
                </w:pPr>
                <w:r w:rsidRPr="00D900E0">
                  <w:rPr>
                    <w:b/>
                    <w:sz w:val="20"/>
                    <w:lang w:bidi="fr-FR"/>
                  </w:rPr>
                  <w:t>TÉLÉPHONE :</w:t>
                </w:r>
              </w:p>
            </w:sdtContent>
          </w:sdt>
          <w:p w14:paraId="7ADEF416" w14:textId="77777777" w:rsidR="001F20AB" w:rsidRDefault="00377595" w:rsidP="00377595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 w:rsidRPr="00377595">
              <w:rPr>
                <w:sz w:val="20"/>
                <w:szCs w:val="24"/>
              </w:rPr>
              <w:t>0444/00.33.66</w:t>
            </w:r>
          </w:p>
          <w:p w14:paraId="5646FC1B" w14:textId="77777777" w:rsidR="00F4035D" w:rsidRPr="00D900E0" w:rsidRDefault="00F4035D" w:rsidP="00377595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sdt>
            <w:sdtPr>
              <w:rPr>
                <w:b/>
                <w:sz w:val="20"/>
              </w:rPr>
              <w:id w:val="-240260293"/>
              <w:placeholder>
                <w:docPart w:val="7649C6719DE6481CA6E37694ECAA17B5"/>
              </w:placeholder>
              <w:temporary/>
              <w:showingPlcHdr/>
              <w15:appearance w15:val="hidden"/>
            </w:sdtPr>
            <w:sdtEndPr>
              <w:rPr>
                <w:b w:val="0"/>
              </w:rPr>
            </w:sdtEndPr>
            <w:sdtContent>
              <w:p w14:paraId="7C428B6B" w14:textId="77777777" w:rsidR="001F20AB" w:rsidRPr="00D900E0" w:rsidRDefault="001F20AB" w:rsidP="001F20AB">
                <w:pPr>
                  <w:rPr>
                    <w:sz w:val="20"/>
                  </w:rPr>
                </w:pPr>
                <w:r w:rsidRPr="00D900E0">
                  <w:rPr>
                    <w:b/>
                    <w:sz w:val="20"/>
                    <w:lang w:bidi="fr-FR"/>
                  </w:rPr>
                  <w:t>E-MAIL :</w:t>
                </w:r>
              </w:p>
            </w:sdtContent>
          </w:sdt>
          <w:p w14:paraId="1FEB927E" w14:textId="77777777" w:rsidR="001F20AB" w:rsidRDefault="00B350A3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wxy@g</w:t>
            </w:r>
            <w:r w:rsidR="00955524" w:rsidRPr="00955524">
              <w:rPr>
                <w:sz w:val="20"/>
                <w:szCs w:val="24"/>
              </w:rPr>
              <w:t>mail.com</w:t>
            </w:r>
          </w:p>
          <w:p w14:paraId="2B5FA0C0" w14:textId="0C7D9332" w:rsidR="00955524" w:rsidRDefault="00955524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p w14:paraId="4CD8C92F" w14:textId="205E912C" w:rsidR="00DB5680" w:rsidRDefault="00DB5680" w:rsidP="00DB5680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 w:rsidRPr="00DB5680">
              <w:rPr>
                <w:sz w:val="20"/>
                <w:szCs w:val="24"/>
              </w:rPr>
              <w:t>20 ans</w:t>
            </w:r>
            <w:r>
              <w:rPr>
                <w:sz w:val="20"/>
                <w:szCs w:val="24"/>
              </w:rPr>
              <w:t xml:space="preserve"> -</w:t>
            </w:r>
            <w:r w:rsidRPr="00DB5680">
              <w:rPr>
                <w:sz w:val="20"/>
                <w:szCs w:val="24"/>
              </w:rPr>
              <w:t xml:space="preserve"> Belge</w:t>
            </w:r>
          </w:p>
          <w:p w14:paraId="33AAE2B9" w14:textId="77777777" w:rsidR="00DB5680" w:rsidRDefault="00DB5680" w:rsidP="00DB5680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 w:rsidRPr="00DB5680">
              <w:rPr>
                <w:sz w:val="20"/>
                <w:szCs w:val="24"/>
              </w:rPr>
              <w:t>Permis B</w:t>
            </w:r>
          </w:p>
          <w:p w14:paraId="0EA6A957" w14:textId="77777777" w:rsidR="00955524" w:rsidRDefault="00955524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p w14:paraId="2ABB1BF0" w14:textId="77777777" w:rsidR="00955524" w:rsidRDefault="00955524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p w14:paraId="672B9BE7" w14:textId="77777777" w:rsidR="00955524" w:rsidRDefault="00955524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p w14:paraId="0F08E555" w14:textId="77777777" w:rsidR="00955524" w:rsidRDefault="00955524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p w14:paraId="63529D62" w14:textId="77777777" w:rsidR="00955524" w:rsidRPr="00D900E0" w:rsidRDefault="00955524" w:rsidP="001F20A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p w14:paraId="736C9895" w14:textId="77777777" w:rsidR="001F20AB" w:rsidRPr="00D05622" w:rsidRDefault="001F20AB" w:rsidP="001F20AB">
            <w:pPr>
              <w:pStyle w:val="Titre3"/>
            </w:pPr>
          </w:p>
          <w:p w14:paraId="2826801F" w14:textId="77777777" w:rsidR="001F20AB" w:rsidRPr="00D05622" w:rsidRDefault="001F20AB" w:rsidP="001F20AB"/>
          <w:p w14:paraId="680DDFA1" w14:textId="77777777" w:rsidR="001F20AB" w:rsidRPr="00D05622" w:rsidRDefault="001F20AB" w:rsidP="00E11DD9"/>
        </w:tc>
        <w:tc>
          <w:tcPr>
            <w:tcW w:w="283" w:type="dxa"/>
            <w:tcBorders>
              <w:right w:val="single" w:sz="4" w:space="0" w:color="auto"/>
            </w:tcBorders>
          </w:tcPr>
          <w:p w14:paraId="7749106E" w14:textId="77777777" w:rsidR="001F20AB" w:rsidRPr="00D05622" w:rsidRDefault="001F20AB" w:rsidP="001F20AB">
            <w:pPr>
              <w:tabs>
                <w:tab w:val="left" w:pos="990"/>
              </w:tabs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49085036" w14:textId="77777777" w:rsidR="001F20AB" w:rsidRPr="00D05622" w:rsidRDefault="001F20AB" w:rsidP="001F20AB">
            <w:pPr>
              <w:tabs>
                <w:tab w:val="left" w:pos="990"/>
              </w:tabs>
            </w:pPr>
          </w:p>
        </w:tc>
        <w:tc>
          <w:tcPr>
            <w:tcW w:w="7796" w:type="dxa"/>
          </w:tcPr>
          <w:p w14:paraId="5EF9F205" w14:textId="77777777" w:rsidR="001F20AB" w:rsidRPr="00094A45" w:rsidRDefault="00191F3D" w:rsidP="001F20AB">
            <w:pPr>
              <w:pStyle w:val="Titre2"/>
              <w:rPr>
                <w:color w:val="BD582C" w:themeColor="accent2"/>
                <w:sz w:val="24"/>
              </w:rPr>
            </w:pPr>
            <w:r w:rsidRPr="00094A45">
              <w:rPr>
                <w:color w:val="BD582C" w:themeColor="accent2"/>
                <w:sz w:val="24"/>
              </w:rPr>
              <w:t>eTUDES</w:t>
            </w:r>
          </w:p>
          <w:p w14:paraId="35C691D1" w14:textId="6F7B4814" w:rsidR="001F20AB" w:rsidRPr="004376B7" w:rsidRDefault="007007BD" w:rsidP="001F20AB">
            <w:pPr>
              <w:pStyle w:val="Date"/>
              <w:rPr>
                <w:color w:val="FF0000"/>
                <w:sz w:val="20"/>
              </w:rPr>
            </w:pPr>
            <w:r>
              <w:rPr>
                <w:sz w:val="20"/>
              </w:rPr>
              <w:t>Juin 2</w:t>
            </w:r>
            <w:r w:rsidRPr="00347ABD">
              <w:rPr>
                <w:color w:val="000000" w:themeColor="text1"/>
                <w:sz w:val="20"/>
              </w:rPr>
              <w:t>0</w:t>
            </w:r>
            <w:r w:rsidRPr="00884169">
              <w:rPr>
                <w:sz w:val="20"/>
              </w:rPr>
              <w:t>2</w:t>
            </w:r>
            <w:r w:rsidR="005E2173">
              <w:rPr>
                <w:sz w:val="20"/>
              </w:rPr>
              <w:t>5</w:t>
            </w:r>
          </w:p>
          <w:p w14:paraId="1DD4DD43" w14:textId="77777777" w:rsidR="001C7B66" w:rsidRPr="00377595" w:rsidRDefault="001C7B66" w:rsidP="001F20AB">
            <w:pPr>
              <w:rPr>
                <w:sz w:val="20"/>
                <w:szCs w:val="24"/>
              </w:rPr>
            </w:pPr>
            <w:r w:rsidRPr="00377595">
              <w:rPr>
                <w:b/>
                <w:bCs/>
                <w:sz w:val="20"/>
                <w:szCs w:val="24"/>
              </w:rPr>
              <w:t>Certificat de qualification-CQ6</w:t>
            </w:r>
            <w:r w:rsidRPr="00377595">
              <w:rPr>
                <w:bCs/>
                <w:sz w:val="20"/>
                <w:szCs w:val="24"/>
              </w:rPr>
              <w:t xml:space="preserve"> option </w:t>
            </w:r>
            <w:r w:rsidRPr="00377595">
              <w:rPr>
                <w:sz w:val="20"/>
                <w:szCs w:val="24"/>
              </w:rPr>
              <w:t xml:space="preserve">Boulanger/Pâtissier   </w:t>
            </w:r>
          </w:p>
          <w:p w14:paraId="0A39211E" w14:textId="77777777" w:rsidR="001F20AB" w:rsidRPr="00377595" w:rsidRDefault="001C7B66" w:rsidP="001F20AB">
            <w:pPr>
              <w:rPr>
                <w:i/>
                <w:sz w:val="20"/>
              </w:rPr>
            </w:pPr>
            <w:r w:rsidRPr="00377595">
              <w:rPr>
                <w:i/>
                <w:sz w:val="20"/>
              </w:rPr>
              <w:t>Institut Truf - Bruxelles</w:t>
            </w:r>
          </w:p>
          <w:p w14:paraId="4CB84434" w14:textId="77777777" w:rsidR="001C7B66" w:rsidRPr="00377595" w:rsidRDefault="001C7B66" w:rsidP="001F20AB">
            <w:pPr>
              <w:rPr>
                <w:sz w:val="20"/>
              </w:rPr>
            </w:pPr>
          </w:p>
          <w:p w14:paraId="541D6398" w14:textId="0F2989C1" w:rsidR="001F20AB" w:rsidRPr="004376B7" w:rsidRDefault="007007BD" w:rsidP="001F20AB">
            <w:pPr>
              <w:rPr>
                <w:color w:val="FF0000"/>
                <w:sz w:val="20"/>
              </w:rPr>
            </w:pPr>
            <w:r>
              <w:rPr>
                <w:sz w:val="20"/>
              </w:rPr>
              <w:t xml:space="preserve">Juin </w:t>
            </w:r>
            <w:r w:rsidRPr="00347ABD">
              <w:rPr>
                <w:color w:val="000000" w:themeColor="text1"/>
                <w:sz w:val="20"/>
              </w:rPr>
              <w:t>20</w:t>
            </w:r>
            <w:r w:rsidR="00807694" w:rsidRPr="00884169">
              <w:rPr>
                <w:sz w:val="20"/>
              </w:rPr>
              <w:t>2</w:t>
            </w:r>
            <w:r w:rsidR="005E2173">
              <w:rPr>
                <w:sz w:val="20"/>
              </w:rPr>
              <w:t>6</w:t>
            </w:r>
          </w:p>
          <w:p w14:paraId="06829CDB" w14:textId="77777777" w:rsidR="001C7B66" w:rsidRPr="00377595" w:rsidRDefault="001C7B66" w:rsidP="001C7B66">
            <w:pPr>
              <w:ind w:right="-115"/>
              <w:rPr>
                <w:b/>
                <w:sz w:val="20"/>
              </w:rPr>
            </w:pPr>
            <w:r w:rsidRPr="00377595">
              <w:rPr>
                <w:b/>
                <w:sz w:val="20"/>
              </w:rPr>
              <w:t>CESS -</w:t>
            </w:r>
            <w:r w:rsidRPr="00377595">
              <w:rPr>
                <w:sz w:val="20"/>
              </w:rPr>
              <w:t>7ème secondaire professionnelle option Patron Boulanger/Pâtissier/Chocolatier</w:t>
            </w:r>
          </w:p>
          <w:p w14:paraId="5BC840D8" w14:textId="77777777" w:rsidR="001F20AB" w:rsidRPr="00377595" w:rsidRDefault="00377595" w:rsidP="001F20AB">
            <w:pPr>
              <w:rPr>
                <w:i/>
                <w:sz w:val="20"/>
                <w:szCs w:val="24"/>
              </w:rPr>
            </w:pPr>
            <w:r w:rsidRPr="00377595">
              <w:rPr>
                <w:i/>
                <w:sz w:val="20"/>
                <w:szCs w:val="24"/>
              </w:rPr>
              <w:t>Institut Truf - Bruxelles</w:t>
            </w:r>
          </w:p>
          <w:p w14:paraId="2C6C7CA8" w14:textId="77777777" w:rsidR="001F20AB" w:rsidRPr="00377595" w:rsidRDefault="001F20AB" w:rsidP="001F20AB">
            <w:pPr>
              <w:rPr>
                <w:b/>
                <w:sz w:val="20"/>
                <w:szCs w:val="24"/>
              </w:rPr>
            </w:pPr>
          </w:p>
          <w:p w14:paraId="58F6F8DE" w14:textId="77777777" w:rsidR="00377595" w:rsidRPr="00377595" w:rsidRDefault="00377595" w:rsidP="001F20AB">
            <w:pPr>
              <w:rPr>
                <w:b/>
                <w:sz w:val="20"/>
                <w:szCs w:val="24"/>
              </w:rPr>
            </w:pPr>
          </w:p>
          <w:p w14:paraId="15B65390" w14:textId="77777777" w:rsidR="001F20AB" w:rsidRPr="00094A45" w:rsidRDefault="001F20AB" w:rsidP="001F20AB">
            <w:pPr>
              <w:pStyle w:val="Titre2"/>
              <w:spacing w:before="0"/>
              <w:rPr>
                <w:color w:val="BD582C" w:themeColor="accent2"/>
                <w:sz w:val="24"/>
              </w:rPr>
            </w:pPr>
            <w:r w:rsidRPr="00094A45">
              <w:rPr>
                <w:color w:val="BD582C" w:themeColor="accent2"/>
                <w:sz w:val="24"/>
              </w:rPr>
              <w:t>eXPERIENCES PROFESSIONNELLES</w:t>
            </w:r>
          </w:p>
          <w:p w14:paraId="0EB078E8" w14:textId="322E87BE" w:rsidR="001F20AB" w:rsidRPr="00377595" w:rsidRDefault="005E2173" w:rsidP="00D900E0">
            <w:pPr>
              <w:jc w:val="both"/>
              <w:rPr>
                <w:sz w:val="20"/>
              </w:rPr>
            </w:pPr>
            <w:r>
              <w:rPr>
                <w:bCs/>
                <w:sz w:val="20"/>
                <w:szCs w:val="24"/>
              </w:rPr>
              <w:t>Septembre</w:t>
            </w:r>
            <w:r w:rsidR="00377595" w:rsidRPr="00377595">
              <w:rPr>
                <w:bCs/>
                <w:sz w:val="20"/>
                <w:szCs w:val="24"/>
              </w:rPr>
              <w:t xml:space="preserve"> </w:t>
            </w:r>
            <w:r w:rsidR="004A1634">
              <w:rPr>
                <w:bCs/>
                <w:sz w:val="20"/>
                <w:szCs w:val="24"/>
              </w:rPr>
              <w:t>2</w:t>
            </w:r>
            <w:r w:rsidR="004A1634" w:rsidRPr="00347ABD">
              <w:rPr>
                <w:bCs/>
                <w:color w:val="000000" w:themeColor="text1"/>
                <w:sz w:val="20"/>
                <w:szCs w:val="24"/>
              </w:rPr>
              <w:t>0</w:t>
            </w:r>
            <w:r w:rsidR="00807694" w:rsidRPr="00884169">
              <w:rPr>
                <w:bCs/>
                <w:sz w:val="20"/>
                <w:szCs w:val="24"/>
              </w:rPr>
              <w:t>2</w:t>
            </w:r>
            <w:r w:rsidR="004376B7" w:rsidRPr="00884169">
              <w:rPr>
                <w:bCs/>
                <w:sz w:val="20"/>
                <w:szCs w:val="24"/>
              </w:rPr>
              <w:t>4</w:t>
            </w:r>
            <w:r>
              <w:rPr>
                <w:bCs/>
                <w:sz w:val="20"/>
                <w:szCs w:val="24"/>
              </w:rPr>
              <w:t xml:space="preserve"> à janvier 2025</w:t>
            </w:r>
            <w:r w:rsidR="001F20AB" w:rsidRPr="00377595">
              <w:rPr>
                <w:bCs/>
                <w:sz w:val="20"/>
                <w:szCs w:val="24"/>
              </w:rPr>
              <w:tab/>
            </w:r>
          </w:p>
          <w:p w14:paraId="231B1B99" w14:textId="77777777" w:rsidR="001F20AB" w:rsidRPr="00377595" w:rsidRDefault="00377595" w:rsidP="00377595">
            <w:pPr>
              <w:jc w:val="both"/>
              <w:rPr>
                <w:i/>
                <w:sz w:val="20"/>
              </w:rPr>
            </w:pPr>
            <w:r w:rsidRPr="00377595">
              <w:rPr>
                <w:b/>
                <w:sz w:val="20"/>
              </w:rPr>
              <w:t>Stagiaire chocolatier</w:t>
            </w:r>
            <w:r w:rsidRPr="00377595">
              <w:rPr>
                <w:sz w:val="20"/>
              </w:rPr>
              <w:t xml:space="preserve"> dans le cadre de mes études |</w:t>
            </w:r>
            <w:r w:rsidRPr="00377595">
              <w:rPr>
                <w:i/>
                <w:sz w:val="20"/>
              </w:rPr>
              <w:t>Pâtisserie Rieus - Bruxelles</w:t>
            </w:r>
          </w:p>
          <w:p w14:paraId="4D482688" w14:textId="77777777" w:rsidR="00377595" w:rsidRPr="00377595" w:rsidRDefault="001F20AB" w:rsidP="00377595">
            <w:pPr>
              <w:ind w:left="434"/>
              <w:jc w:val="both"/>
              <w:rPr>
                <w:sz w:val="20"/>
                <w:lang w:bidi="fr-FR"/>
              </w:rPr>
            </w:pPr>
            <w:r w:rsidRPr="00377595">
              <w:rPr>
                <w:sz w:val="20"/>
                <w:lang w:bidi="fr-FR"/>
              </w:rPr>
              <w:t xml:space="preserve">- </w:t>
            </w:r>
            <w:r w:rsidR="00377595" w:rsidRPr="00377595">
              <w:rPr>
                <w:sz w:val="20"/>
                <w:lang w:bidi="fr-FR"/>
              </w:rPr>
              <w:t>préparer l’intérieur, l’enrobage, les moulages des pièces</w:t>
            </w:r>
          </w:p>
          <w:p w14:paraId="63FB0E90" w14:textId="77777777" w:rsidR="00377595" w:rsidRPr="00377595" w:rsidRDefault="00377595" w:rsidP="00377595">
            <w:pPr>
              <w:ind w:left="434"/>
              <w:jc w:val="both"/>
              <w:rPr>
                <w:sz w:val="20"/>
                <w:lang w:bidi="fr-FR"/>
              </w:rPr>
            </w:pPr>
            <w:r w:rsidRPr="00377595">
              <w:rPr>
                <w:sz w:val="20"/>
                <w:lang w:bidi="fr-FR"/>
              </w:rPr>
              <w:t>- préparer des pièces montées en chocolat</w:t>
            </w:r>
          </w:p>
          <w:p w14:paraId="316A9E61" w14:textId="77777777" w:rsidR="001F20AB" w:rsidRPr="00377595" w:rsidRDefault="00377595" w:rsidP="00377595">
            <w:pPr>
              <w:ind w:left="434"/>
              <w:jc w:val="both"/>
              <w:rPr>
                <w:sz w:val="20"/>
              </w:rPr>
            </w:pPr>
            <w:r w:rsidRPr="00377595">
              <w:rPr>
                <w:sz w:val="20"/>
                <w:lang w:bidi="fr-FR"/>
              </w:rPr>
              <w:t>- gérer les stocks et les commandes</w:t>
            </w:r>
          </w:p>
          <w:p w14:paraId="624AB093" w14:textId="77777777" w:rsidR="001F20AB" w:rsidRPr="00377595" w:rsidRDefault="001F20AB" w:rsidP="001F20AB">
            <w:pPr>
              <w:rPr>
                <w:sz w:val="20"/>
              </w:rPr>
            </w:pPr>
          </w:p>
          <w:p w14:paraId="6664E03A" w14:textId="77777777" w:rsidR="00377595" w:rsidRPr="00377595" w:rsidRDefault="00377595" w:rsidP="001F20AB">
            <w:pPr>
              <w:rPr>
                <w:sz w:val="20"/>
              </w:rPr>
            </w:pPr>
          </w:p>
          <w:p w14:paraId="46FAEF54" w14:textId="77777777" w:rsidR="001F20AB" w:rsidRPr="00094A45" w:rsidRDefault="001F20AB" w:rsidP="001F20AB">
            <w:pPr>
              <w:pStyle w:val="Titre2"/>
              <w:spacing w:before="0"/>
              <w:rPr>
                <w:color w:val="BD582C" w:themeColor="accent2"/>
                <w:sz w:val="24"/>
              </w:rPr>
            </w:pPr>
            <w:r w:rsidRPr="00094A45">
              <w:rPr>
                <w:color w:val="BD582C" w:themeColor="accent2"/>
                <w:sz w:val="24"/>
              </w:rPr>
              <w:t>CONNAISSANCES LINGUISTIQUES</w:t>
            </w:r>
          </w:p>
          <w:p w14:paraId="23BC56B0" w14:textId="77777777" w:rsidR="00E11DD9" w:rsidRPr="00377595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  <w:r w:rsidRPr="00377595">
              <w:rPr>
                <w:b/>
                <w:sz w:val="20"/>
                <w:szCs w:val="24"/>
              </w:rPr>
              <w:t>Français</w:t>
            </w:r>
            <w:r w:rsidRPr="00377595">
              <w:rPr>
                <w:b/>
                <w:sz w:val="20"/>
                <w:szCs w:val="24"/>
              </w:rPr>
              <w:tab/>
            </w:r>
            <w:r w:rsidRPr="00377595">
              <w:rPr>
                <w:sz w:val="20"/>
                <w:szCs w:val="24"/>
              </w:rPr>
              <w:t xml:space="preserve">Langue maternelle  </w:t>
            </w:r>
          </w:p>
          <w:p w14:paraId="0B566A5E" w14:textId="77777777" w:rsidR="00E11DD9" w:rsidRPr="00377595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  <w:r w:rsidRPr="00377595">
              <w:rPr>
                <w:b/>
                <w:sz w:val="20"/>
                <w:szCs w:val="24"/>
              </w:rPr>
              <w:t>Néerlandais</w:t>
            </w:r>
            <w:r w:rsidRPr="00377595">
              <w:rPr>
                <w:sz w:val="20"/>
                <w:szCs w:val="24"/>
              </w:rPr>
              <w:tab/>
              <w:t>Couramment (Trois années d'école primaire en Flandre)</w:t>
            </w:r>
          </w:p>
          <w:p w14:paraId="0D3B561E" w14:textId="39C3BF37" w:rsidR="00E11DD9" w:rsidRPr="00347ABD" w:rsidRDefault="009C5333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0"/>
                <w:szCs w:val="24"/>
              </w:rPr>
            </w:pPr>
            <w:r w:rsidRPr="00347ABD">
              <w:rPr>
                <w:b/>
                <w:bCs/>
                <w:color w:val="000000" w:themeColor="text1"/>
                <w:sz w:val="20"/>
                <w:szCs w:val="24"/>
              </w:rPr>
              <w:t xml:space="preserve">Anglais             </w:t>
            </w:r>
            <w:r w:rsidRPr="00347ABD">
              <w:rPr>
                <w:color w:val="000000" w:themeColor="text1"/>
                <w:sz w:val="20"/>
                <w:szCs w:val="24"/>
              </w:rPr>
              <w:t>Bonnes notions</w:t>
            </w:r>
          </w:p>
          <w:p w14:paraId="386378B1" w14:textId="77777777" w:rsidR="00377595" w:rsidRPr="00377595" w:rsidRDefault="00377595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</w:p>
          <w:p w14:paraId="5B19F631" w14:textId="77777777" w:rsidR="00E11DD9" w:rsidRPr="00094A45" w:rsidRDefault="00E11DD9" w:rsidP="00E11DD9">
            <w:pPr>
              <w:pStyle w:val="Titre2"/>
              <w:spacing w:before="0"/>
              <w:rPr>
                <w:color w:val="BD582C" w:themeColor="accent2"/>
                <w:sz w:val="24"/>
              </w:rPr>
            </w:pPr>
            <w:r w:rsidRPr="00094A45">
              <w:rPr>
                <w:color w:val="BD582C" w:themeColor="accent2"/>
                <w:sz w:val="24"/>
              </w:rPr>
              <w:t>CONNAISSANCES Informatiques</w:t>
            </w:r>
          </w:p>
          <w:p w14:paraId="0E06921E" w14:textId="77777777" w:rsidR="00E11DD9" w:rsidRPr="00377595" w:rsidRDefault="00377595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  <w:r w:rsidRPr="00377595">
              <w:rPr>
                <w:sz w:val="20"/>
                <w:szCs w:val="24"/>
              </w:rPr>
              <w:t>Bonne maîtrise de Word</w:t>
            </w:r>
          </w:p>
          <w:p w14:paraId="2D2033FC" w14:textId="77777777" w:rsidR="00E11DD9" w:rsidRPr="00377595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  <w:r w:rsidRPr="00377595">
              <w:rPr>
                <w:sz w:val="20"/>
                <w:szCs w:val="24"/>
              </w:rPr>
              <w:t>Internet Explorer</w:t>
            </w:r>
          </w:p>
          <w:p w14:paraId="47770F08" w14:textId="77777777" w:rsidR="00E11DD9" w:rsidRDefault="00E11DD9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</w:p>
          <w:p w14:paraId="3D88807F" w14:textId="77777777" w:rsidR="00377595" w:rsidRPr="00377595" w:rsidRDefault="00377595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</w:p>
          <w:p w14:paraId="38B652C4" w14:textId="77777777" w:rsidR="00E11DD9" w:rsidRPr="00094A45" w:rsidRDefault="00E11DD9" w:rsidP="00E11DD9">
            <w:pPr>
              <w:pStyle w:val="Titre2"/>
              <w:spacing w:before="0"/>
              <w:rPr>
                <w:color w:val="BD582C" w:themeColor="accent2"/>
                <w:sz w:val="24"/>
              </w:rPr>
            </w:pPr>
            <w:r w:rsidRPr="00094A45">
              <w:rPr>
                <w:color w:val="BD582C" w:themeColor="accent2"/>
                <w:sz w:val="24"/>
              </w:rPr>
              <w:t>Centres d’</w:t>
            </w:r>
            <w:r w:rsidR="00E039FE" w:rsidRPr="00094A45">
              <w:rPr>
                <w:color w:val="BD582C" w:themeColor="accent2"/>
                <w:sz w:val="24"/>
              </w:rPr>
              <w:t>IntÊ</w:t>
            </w:r>
            <w:r w:rsidRPr="00094A45">
              <w:rPr>
                <w:color w:val="BD582C" w:themeColor="accent2"/>
                <w:sz w:val="24"/>
              </w:rPr>
              <w:t xml:space="preserve">ret </w:t>
            </w:r>
          </w:p>
          <w:p w14:paraId="4591FFBF" w14:textId="77777777" w:rsidR="00E11DD9" w:rsidRPr="00377595" w:rsidRDefault="00E11DD9" w:rsidP="00E11DD9">
            <w:pPr>
              <w:widowControl w:val="0"/>
              <w:tabs>
                <w:tab w:val="left" w:pos="1926"/>
              </w:tabs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  <w:r w:rsidRPr="00377595">
              <w:rPr>
                <w:sz w:val="20"/>
                <w:szCs w:val="24"/>
              </w:rPr>
              <w:t>Volley-ball</w:t>
            </w:r>
            <w:r w:rsidRPr="00377595">
              <w:rPr>
                <w:sz w:val="20"/>
                <w:szCs w:val="24"/>
              </w:rPr>
              <w:tab/>
            </w:r>
          </w:p>
          <w:p w14:paraId="0D0D145D" w14:textId="77777777" w:rsidR="00377595" w:rsidRPr="00377595" w:rsidRDefault="00377595" w:rsidP="00377595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 w:rsidRPr="00377595">
              <w:rPr>
                <w:sz w:val="20"/>
                <w:szCs w:val="24"/>
              </w:rPr>
              <w:t>Randonnées</w:t>
            </w:r>
          </w:p>
          <w:p w14:paraId="49D2DC52" w14:textId="77777777" w:rsidR="00377595" w:rsidRPr="00377595" w:rsidRDefault="00377595" w:rsidP="00377595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  <w:r w:rsidRPr="00377595">
              <w:rPr>
                <w:sz w:val="20"/>
                <w:szCs w:val="24"/>
              </w:rPr>
              <w:t>Football en salle</w:t>
            </w:r>
          </w:p>
          <w:p w14:paraId="395B19E5" w14:textId="77777777" w:rsidR="00377595" w:rsidRDefault="00377595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</w:p>
          <w:p w14:paraId="76FD3370" w14:textId="77777777" w:rsidR="00377595" w:rsidRPr="00377595" w:rsidRDefault="00377595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</w:p>
          <w:p w14:paraId="6AAB5A4D" w14:textId="77777777" w:rsidR="00377595" w:rsidRPr="00094A45" w:rsidRDefault="00377595" w:rsidP="00377595">
            <w:pPr>
              <w:pStyle w:val="Titre2"/>
              <w:spacing w:before="0"/>
              <w:rPr>
                <w:color w:val="BD582C" w:themeColor="accent2"/>
                <w:sz w:val="24"/>
              </w:rPr>
            </w:pPr>
            <w:r w:rsidRPr="00094A45">
              <w:rPr>
                <w:color w:val="BD582C" w:themeColor="accent2"/>
                <w:sz w:val="24"/>
              </w:rPr>
              <w:t xml:space="preserve">DIVERS </w:t>
            </w:r>
          </w:p>
          <w:p w14:paraId="71D84B04" w14:textId="77777777" w:rsidR="00377595" w:rsidRPr="00377595" w:rsidRDefault="00377595" w:rsidP="00377595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sz w:val="20"/>
                <w:szCs w:val="24"/>
              </w:rPr>
            </w:pPr>
          </w:p>
          <w:p w14:paraId="11C2D49D" w14:textId="77777777" w:rsidR="00377595" w:rsidRPr="005E2173" w:rsidRDefault="00377595" w:rsidP="00377595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  <w:sz w:val="22"/>
              </w:rPr>
            </w:pPr>
            <w:r w:rsidRPr="005E2173">
              <w:rPr>
                <w:b/>
                <w:sz w:val="22"/>
              </w:rPr>
              <w:t xml:space="preserve">Dans les conditions </w:t>
            </w:r>
            <w:r w:rsidR="002B64C5" w:rsidRPr="005E2173">
              <w:rPr>
                <w:b/>
                <w:sz w:val="22"/>
              </w:rPr>
              <w:t xml:space="preserve">d’aides à l’embauche </w:t>
            </w:r>
            <w:r w:rsidRPr="005E2173">
              <w:rPr>
                <w:b/>
                <w:sz w:val="22"/>
              </w:rPr>
              <w:t>«</w:t>
            </w:r>
            <w:r w:rsidR="002B64C5" w:rsidRPr="005E2173">
              <w:rPr>
                <w:b/>
                <w:sz w:val="22"/>
              </w:rPr>
              <w:t xml:space="preserve"> ….</w:t>
            </w:r>
            <w:r w:rsidRPr="005E2173">
              <w:rPr>
                <w:b/>
                <w:sz w:val="22"/>
              </w:rPr>
              <w:t xml:space="preserve"> »</w:t>
            </w:r>
          </w:p>
          <w:p w14:paraId="7A633DC2" w14:textId="77777777" w:rsidR="00377595" w:rsidRPr="00377595" w:rsidRDefault="00377595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0"/>
                <w:szCs w:val="24"/>
              </w:rPr>
            </w:pPr>
          </w:p>
          <w:p w14:paraId="4C453A8E" w14:textId="77777777" w:rsidR="00377595" w:rsidRDefault="00377595" w:rsidP="00E11DD9">
            <w:pPr>
              <w:widowControl w:val="0"/>
              <w:overflowPunct w:val="0"/>
              <w:autoSpaceDE w:val="0"/>
              <w:autoSpaceDN w:val="0"/>
              <w:adjustRightInd w:val="0"/>
              <w:rPr>
                <w:szCs w:val="24"/>
              </w:rPr>
            </w:pPr>
          </w:p>
          <w:p w14:paraId="16E435D3" w14:textId="77777777" w:rsidR="001F20AB" w:rsidRPr="00D05622" w:rsidRDefault="001F20AB" w:rsidP="001F20AB">
            <w:pPr>
              <w:rPr>
                <w:color w:val="FFFFFF" w:themeColor="background1"/>
              </w:rPr>
            </w:pPr>
          </w:p>
        </w:tc>
      </w:tr>
    </w:tbl>
    <w:p w14:paraId="1118A2F6" w14:textId="77777777" w:rsidR="0043117B" w:rsidRPr="00E11DD9" w:rsidRDefault="005E2173" w:rsidP="00E11DD9">
      <w:pPr>
        <w:tabs>
          <w:tab w:val="left" w:pos="7334"/>
        </w:tabs>
      </w:pPr>
    </w:p>
    <w:sectPr w:rsidR="0043117B" w:rsidRPr="00E11DD9" w:rsidSect="00D900E0">
      <w:pgSz w:w="11906" w:h="16838" w:code="9"/>
      <w:pgMar w:top="720" w:right="567" w:bottom="720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CFDE0" w14:textId="77777777" w:rsidR="00342BB4" w:rsidRDefault="00342BB4" w:rsidP="000C45FF">
      <w:r>
        <w:separator/>
      </w:r>
    </w:p>
  </w:endnote>
  <w:endnote w:type="continuationSeparator" w:id="0">
    <w:p w14:paraId="4203ED10" w14:textId="77777777" w:rsidR="00342BB4" w:rsidRDefault="00342BB4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082B0" w14:textId="77777777" w:rsidR="00342BB4" w:rsidRDefault="00342BB4" w:rsidP="000C45FF">
      <w:r>
        <w:separator/>
      </w:r>
    </w:p>
  </w:footnote>
  <w:footnote w:type="continuationSeparator" w:id="0">
    <w:p w14:paraId="13E7533A" w14:textId="77777777" w:rsidR="00342BB4" w:rsidRDefault="00342BB4" w:rsidP="000C45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618"/>
    <w:rsid w:val="00036450"/>
    <w:rsid w:val="00090B01"/>
    <w:rsid w:val="00094A45"/>
    <w:rsid w:val="000C45FF"/>
    <w:rsid w:val="000E3FD1"/>
    <w:rsid w:val="00112054"/>
    <w:rsid w:val="00131E0E"/>
    <w:rsid w:val="001525E1"/>
    <w:rsid w:val="00180329"/>
    <w:rsid w:val="0019001F"/>
    <w:rsid w:val="00191F3D"/>
    <w:rsid w:val="001A74A5"/>
    <w:rsid w:val="001B2ABD"/>
    <w:rsid w:val="001C7B66"/>
    <w:rsid w:val="001E0391"/>
    <w:rsid w:val="001E1759"/>
    <w:rsid w:val="001F1ECC"/>
    <w:rsid w:val="001F20AB"/>
    <w:rsid w:val="001F590F"/>
    <w:rsid w:val="00225129"/>
    <w:rsid w:val="002400EB"/>
    <w:rsid w:val="00256CF7"/>
    <w:rsid w:val="002A1916"/>
    <w:rsid w:val="002B64C5"/>
    <w:rsid w:val="002F4618"/>
    <w:rsid w:val="003006DA"/>
    <w:rsid w:val="0030481B"/>
    <w:rsid w:val="00342BB4"/>
    <w:rsid w:val="00347ABD"/>
    <w:rsid w:val="0037121F"/>
    <w:rsid w:val="00377595"/>
    <w:rsid w:val="004071FC"/>
    <w:rsid w:val="004376B7"/>
    <w:rsid w:val="00445947"/>
    <w:rsid w:val="0047555F"/>
    <w:rsid w:val="004813B3"/>
    <w:rsid w:val="00496591"/>
    <w:rsid w:val="004A1634"/>
    <w:rsid w:val="004B11AD"/>
    <w:rsid w:val="004C63E4"/>
    <w:rsid w:val="004D3011"/>
    <w:rsid w:val="005262AC"/>
    <w:rsid w:val="00585411"/>
    <w:rsid w:val="005B2659"/>
    <w:rsid w:val="005D63C3"/>
    <w:rsid w:val="005E2173"/>
    <w:rsid w:val="005E2D23"/>
    <w:rsid w:val="005E39D5"/>
    <w:rsid w:val="005E7054"/>
    <w:rsid w:val="00600670"/>
    <w:rsid w:val="0062123A"/>
    <w:rsid w:val="00646E75"/>
    <w:rsid w:val="006771D0"/>
    <w:rsid w:val="007007BD"/>
    <w:rsid w:val="00715FCB"/>
    <w:rsid w:val="0072090F"/>
    <w:rsid w:val="00743101"/>
    <w:rsid w:val="007867A0"/>
    <w:rsid w:val="007927F5"/>
    <w:rsid w:val="00802CA0"/>
    <w:rsid w:val="00807694"/>
    <w:rsid w:val="00884169"/>
    <w:rsid w:val="009437DC"/>
    <w:rsid w:val="00955524"/>
    <w:rsid w:val="009A58EB"/>
    <w:rsid w:val="009C5333"/>
    <w:rsid w:val="009E5127"/>
    <w:rsid w:val="00A2118D"/>
    <w:rsid w:val="00AC6745"/>
    <w:rsid w:val="00AD76E2"/>
    <w:rsid w:val="00B20152"/>
    <w:rsid w:val="00B31449"/>
    <w:rsid w:val="00B350A3"/>
    <w:rsid w:val="00B70850"/>
    <w:rsid w:val="00BB2233"/>
    <w:rsid w:val="00C066B6"/>
    <w:rsid w:val="00C1642A"/>
    <w:rsid w:val="00C37BA1"/>
    <w:rsid w:val="00C4674C"/>
    <w:rsid w:val="00C506CF"/>
    <w:rsid w:val="00C72BED"/>
    <w:rsid w:val="00C9578B"/>
    <w:rsid w:val="00CB74AE"/>
    <w:rsid w:val="00D05622"/>
    <w:rsid w:val="00D155D8"/>
    <w:rsid w:val="00D2522B"/>
    <w:rsid w:val="00D419DF"/>
    <w:rsid w:val="00D5459D"/>
    <w:rsid w:val="00D66AAD"/>
    <w:rsid w:val="00D900E0"/>
    <w:rsid w:val="00DB5680"/>
    <w:rsid w:val="00DD172A"/>
    <w:rsid w:val="00E039FE"/>
    <w:rsid w:val="00E11DD9"/>
    <w:rsid w:val="00E25A26"/>
    <w:rsid w:val="00E362EE"/>
    <w:rsid w:val="00E4381A"/>
    <w:rsid w:val="00E55D74"/>
    <w:rsid w:val="00E56434"/>
    <w:rsid w:val="00E84718"/>
    <w:rsid w:val="00F4035D"/>
    <w:rsid w:val="00F60274"/>
    <w:rsid w:val="00F77FB9"/>
    <w:rsid w:val="00FB068F"/>
    <w:rsid w:val="00FD2B3E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79E9E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1AD"/>
    <w:rPr>
      <w:sz w:val="18"/>
      <w:szCs w:val="22"/>
    </w:rPr>
  </w:style>
  <w:style w:type="paragraph" w:styleId="Titre1">
    <w:name w:val="heading 1"/>
    <w:basedOn w:val="Normal"/>
    <w:next w:val="Normal"/>
    <w:link w:val="Titre1C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644030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qFormat/>
    <w:rsid w:val="004D3011"/>
    <w:pPr>
      <w:keepNext/>
      <w:keepLines/>
      <w:pBdr>
        <w:bottom w:val="single" w:sz="8" w:space="1" w:color="865640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re3">
    <w:name w:val="heading 3"/>
    <w:basedOn w:val="Normal"/>
    <w:next w:val="Normal"/>
    <w:link w:val="Titre3C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644030" w:themeColor="accent1" w:themeShade="BF"/>
      <w:sz w:val="22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reCar">
    <w:name w:val="Titre Car"/>
    <w:basedOn w:val="Policepardfaut"/>
    <w:link w:val="Titre"/>
    <w:uiPriority w:val="10"/>
    <w:rsid w:val="001B2ABD"/>
    <w:rPr>
      <w:caps/>
      <w:color w:val="000000" w:themeColor="text1"/>
      <w:sz w:val="96"/>
      <w:szCs w:val="76"/>
    </w:rPr>
  </w:style>
  <w:style w:type="character" w:styleId="Accentuation">
    <w:name w:val="Emphasis"/>
    <w:basedOn w:val="Policepardfaut"/>
    <w:uiPriority w:val="11"/>
    <w:semiHidden/>
    <w:qFormat/>
    <w:rsid w:val="00E25A26"/>
    <w:rPr>
      <w:i/>
      <w:iCs/>
    </w:rPr>
  </w:style>
  <w:style w:type="character" w:customStyle="1" w:styleId="Titre1Car">
    <w:name w:val="Titre 1 Car"/>
    <w:basedOn w:val="Policepardfaut"/>
    <w:link w:val="Titre1"/>
    <w:uiPriority w:val="9"/>
    <w:rsid w:val="00AD76E2"/>
    <w:rPr>
      <w:rFonts w:asciiTheme="majorHAnsi" w:eastAsiaTheme="majorEastAsia" w:hAnsiTheme="majorHAnsi" w:cstheme="majorBidi"/>
      <w:color w:val="644030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ar"/>
    <w:uiPriority w:val="99"/>
    <w:rsid w:val="00036450"/>
  </w:style>
  <w:style w:type="character" w:customStyle="1" w:styleId="DateCar">
    <w:name w:val="Date Car"/>
    <w:basedOn w:val="Policepardfaut"/>
    <w:link w:val="Date"/>
    <w:uiPriority w:val="99"/>
    <w:rsid w:val="00036450"/>
    <w:rPr>
      <w:sz w:val="18"/>
      <w:szCs w:val="22"/>
    </w:rPr>
  </w:style>
  <w:style w:type="character" w:styleId="Lienhypertexte">
    <w:name w:val="Hyperlink"/>
    <w:basedOn w:val="Policepardfaut"/>
    <w:uiPriority w:val="99"/>
    <w:unhideWhenUsed/>
    <w:rsid w:val="00C37BA1"/>
    <w:rPr>
      <w:color w:val="BD582C" w:themeColor="accent2"/>
      <w:u w:val="single"/>
    </w:rPr>
  </w:style>
  <w:style w:type="character" w:customStyle="1" w:styleId="Mentionnonrsolue1">
    <w:name w:val="Mention non résolue1"/>
    <w:basedOn w:val="Policepardfaut"/>
    <w:uiPriority w:val="99"/>
    <w:semiHidden/>
    <w:rsid w:val="004813B3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0C45FF"/>
    <w:rPr>
      <w:sz w:val="22"/>
      <w:szCs w:val="22"/>
    </w:rPr>
  </w:style>
  <w:style w:type="paragraph" w:styleId="Pieddepage">
    <w:name w:val="footer"/>
    <w:basedOn w:val="Normal"/>
    <w:link w:val="PieddepageC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C45FF"/>
    <w:rPr>
      <w:sz w:val="22"/>
      <w:szCs w:val="22"/>
    </w:rPr>
  </w:style>
  <w:style w:type="table" w:styleId="Grilledutableau">
    <w:name w:val="Table Grid"/>
    <w:basedOn w:val="Tableau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1B2ABD"/>
    <w:rPr>
      <w:color w:val="8080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ous-titreCar">
    <w:name w:val="Sous-titre Car"/>
    <w:basedOn w:val="Policepardfaut"/>
    <w:link w:val="Sous-titr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Titre3Car">
    <w:name w:val="Titre 3 Car"/>
    <w:basedOn w:val="Policepardfaut"/>
    <w:link w:val="Titre3"/>
    <w:uiPriority w:val="9"/>
    <w:rsid w:val="00D5459D"/>
    <w:rPr>
      <w:rFonts w:asciiTheme="majorHAnsi" w:eastAsiaTheme="majorEastAsia" w:hAnsiTheme="majorHAnsi" w:cstheme="majorBidi"/>
      <w:b/>
      <w:caps/>
      <w:color w:val="644030" w:themeColor="accent1" w:themeShade="BF"/>
      <w:sz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F094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09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gine%20Lazar\AppData\Roaming\Microsoft\Templates\C.V.%20gris%20bleu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BCA59B3B5004057B5E6A4939785AAA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C5E68D9-F201-4C8B-83DB-8F61B16C0C8D}"/>
      </w:docPartPr>
      <w:docPartBody>
        <w:p w:rsidR="0026420E" w:rsidRDefault="00C10EFF" w:rsidP="00C10EFF">
          <w:pPr>
            <w:pStyle w:val="DBCA59B3B5004057B5E6A4939785AAA9"/>
          </w:pPr>
          <w:r w:rsidRPr="00D05622">
            <w:rPr>
              <w:lang w:bidi="fr-FR"/>
            </w:rPr>
            <w:t>CONTACT</w:t>
          </w:r>
        </w:p>
      </w:docPartBody>
    </w:docPart>
    <w:docPart>
      <w:docPartPr>
        <w:name w:val="DF1B2E69F64547D7850B55774B2887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6DC9BFD-CA97-424F-ABC5-350DB931FD27}"/>
      </w:docPartPr>
      <w:docPartBody>
        <w:p w:rsidR="0026420E" w:rsidRDefault="00C10EFF" w:rsidP="00C10EFF">
          <w:pPr>
            <w:pStyle w:val="DF1B2E69F64547D7850B55774B2887E6"/>
          </w:pPr>
          <w:r w:rsidRPr="00D05622">
            <w:rPr>
              <w:lang w:bidi="fr-FR"/>
            </w:rPr>
            <w:t>TÉLÉPHONE :</w:t>
          </w:r>
        </w:p>
      </w:docPartBody>
    </w:docPart>
    <w:docPart>
      <w:docPartPr>
        <w:name w:val="7649C6719DE6481CA6E37694ECAA17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EB23E5-FC11-4418-A8DA-7029551F0AA7}"/>
      </w:docPartPr>
      <w:docPartBody>
        <w:p w:rsidR="0026420E" w:rsidRDefault="00C10EFF" w:rsidP="00C10EFF">
          <w:pPr>
            <w:pStyle w:val="7649C6719DE6481CA6E37694ECAA17B5"/>
          </w:pPr>
          <w:r w:rsidRPr="00D05622">
            <w:rPr>
              <w:lang w:bidi="fr-FR"/>
            </w:rPr>
            <w:t>E-MAIL 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EFF"/>
    <w:rsid w:val="0026420E"/>
    <w:rsid w:val="00A93EBE"/>
    <w:rsid w:val="00C10EFF"/>
    <w:rsid w:val="00F23DBF"/>
    <w:rsid w:val="00FA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qFormat/>
    <w:rsid w:val="00C10EFF"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fr-FR"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C10EFF"/>
    <w:rPr>
      <w:color w:val="ED7D31" w:themeColor="accent2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C10EFF"/>
    <w:rPr>
      <w:rFonts w:asciiTheme="majorHAnsi" w:eastAsiaTheme="majorEastAsia" w:hAnsiTheme="majorHAnsi" w:cstheme="majorBidi"/>
      <w:b/>
      <w:bCs/>
      <w:caps/>
      <w:szCs w:val="26"/>
      <w:lang w:val="fr-FR" w:eastAsia="ja-JP"/>
    </w:rPr>
  </w:style>
  <w:style w:type="paragraph" w:customStyle="1" w:styleId="DBCA59B3B5004057B5E6A4939785AAA9">
    <w:name w:val="DBCA59B3B5004057B5E6A4939785AAA9"/>
    <w:rsid w:val="00C10EFF"/>
  </w:style>
  <w:style w:type="paragraph" w:customStyle="1" w:styleId="DF1B2E69F64547D7850B55774B2887E6">
    <w:name w:val="DF1B2E69F64547D7850B55774B2887E6"/>
    <w:rsid w:val="00C10EFF"/>
  </w:style>
  <w:style w:type="paragraph" w:customStyle="1" w:styleId="7649C6719DE6481CA6E37694ECAA17B5">
    <w:name w:val="7649C6719DE6481CA6E37694ECAA17B5"/>
    <w:rsid w:val="00C10EF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Personnalisé 1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865640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7B0B54-361D-4B2A-9BD4-3DF4AC56321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C06993A-BF58-4B83-9D02-A22431F3C3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779E59-D9C8-43EC-9CE8-16F06A7A081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1F203D5F-FF77-45BF-9727-5429B6F41A7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C.V. gris bleu.dotx</Template>
  <TotalTime>0</TotalTime>
  <Pages>1</Pages>
  <Words>161</Words>
  <Characters>890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2024-03-08T13:57:00Z</dcterms:created>
  <dcterms:modified xsi:type="dcterms:W3CDTF">2026-03-16T12:38:00Z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